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C4" w:rsidRPr="003C5DC2" w:rsidRDefault="00F061C4" w:rsidP="003C5D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38.75pt">
            <v:imagedata r:id="rId5" o:title=""/>
          </v:shape>
        </w:pict>
      </w:r>
    </w:p>
    <w:sectPr w:rsidR="00F061C4" w:rsidRPr="003C5DC2" w:rsidSect="00D61CDB">
      <w:pgSz w:w="11906" w:h="16838" w:code="9"/>
      <w:pgMar w:top="709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540"/>
    <w:multiLevelType w:val="multilevel"/>
    <w:tmpl w:val="040E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7BE42AB4"/>
    <w:multiLevelType w:val="multilevel"/>
    <w:tmpl w:val="040E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398"/>
    <w:rsid w:val="001F4984"/>
    <w:rsid w:val="001F6C38"/>
    <w:rsid w:val="002A4489"/>
    <w:rsid w:val="003C5DC2"/>
    <w:rsid w:val="005A18BF"/>
    <w:rsid w:val="00701D68"/>
    <w:rsid w:val="00704398"/>
    <w:rsid w:val="00CF388F"/>
    <w:rsid w:val="00D61CDB"/>
    <w:rsid w:val="00EA18DF"/>
    <w:rsid w:val="00F061C4"/>
    <w:rsid w:val="00F94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04398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14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Herm László</dc:creator>
  <cp:keywords/>
  <dc:description/>
  <cp:lastModifiedBy>szeitzt</cp:lastModifiedBy>
  <cp:revision>2</cp:revision>
  <dcterms:created xsi:type="dcterms:W3CDTF">2017-06-21T13:46:00Z</dcterms:created>
  <dcterms:modified xsi:type="dcterms:W3CDTF">2017-06-21T13:46:00Z</dcterms:modified>
</cp:coreProperties>
</file>